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414A10" w14:textId="77777777" w:rsidR="00A20F22" w:rsidRDefault="00A20F22" w:rsidP="00A2003E">
      <w:pPr>
        <w:spacing w:after="0" w:line="288" w:lineRule="auto"/>
      </w:pPr>
    </w:p>
    <w:p w14:paraId="500480F2" w14:textId="77777777" w:rsidR="00A84974" w:rsidRPr="006F2952" w:rsidRDefault="00A84974" w:rsidP="00A84974">
      <w:pPr>
        <w:shd w:val="clear" w:color="auto" w:fill="FFFFFF"/>
        <w:spacing w:after="0"/>
        <w:textAlignment w:val="baseline"/>
        <w:rPr>
          <w:rFonts w:eastAsia="Times New Roman" w:cs="Times New Roman"/>
          <w:b/>
          <w:color w:val="000000"/>
          <w:sz w:val="20"/>
          <w:szCs w:val="20"/>
          <w:lang w:eastAsia="es-UY"/>
        </w:rPr>
      </w:pPr>
      <w:r w:rsidRPr="006F2952">
        <w:rPr>
          <w:rFonts w:eastAsia="Times New Roman" w:cs="Times New Roman"/>
          <w:b/>
          <w:color w:val="000000"/>
          <w:sz w:val="20"/>
          <w:szCs w:val="20"/>
          <w:lang w:eastAsia="es-UY"/>
        </w:rPr>
        <w:t>Pasos para enviar consentimiento informado:</w:t>
      </w:r>
    </w:p>
    <w:p w14:paraId="57D3A672" w14:textId="77777777" w:rsidR="00A84974" w:rsidRPr="006F2952" w:rsidRDefault="00A84974" w:rsidP="00A84974">
      <w:pPr>
        <w:shd w:val="clear" w:color="auto" w:fill="FFFFFF"/>
        <w:spacing w:after="0"/>
        <w:textAlignment w:val="baseline"/>
        <w:rPr>
          <w:rFonts w:eastAsia="Times New Roman" w:cs="Times New Roman"/>
          <w:color w:val="000000"/>
          <w:sz w:val="20"/>
          <w:szCs w:val="20"/>
          <w:lang w:eastAsia="es-UY"/>
        </w:rPr>
      </w:pPr>
    </w:p>
    <w:p w14:paraId="6DA537C8" w14:textId="77777777" w:rsidR="00A84974" w:rsidRPr="006F2952" w:rsidRDefault="00A84974" w:rsidP="00A84974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jc w:val="left"/>
        <w:textAlignment w:val="baseline"/>
        <w:rPr>
          <w:rFonts w:eastAsia="Times New Roman" w:cs="Segoe UI"/>
          <w:color w:val="000000"/>
          <w:sz w:val="20"/>
          <w:szCs w:val="20"/>
          <w:lang w:eastAsia="es-UY"/>
        </w:rPr>
      </w:pPr>
      <w:r w:rsidRPr="006F2952">
        <w:rPr>
          <w:rFonts w:eastAsia="Times New Roman" w:cs="Segoe UI"/>
          <w:color w:val="000000"/>
          <w:sz w:val="20"/>
          <w:szCs w:val="20"/>
          <w:lang w:eastAsia="es-UY"/>
        </w:rPr>
        <w:t xml:space="preserve">Completar con los datos personales el formulario adjunto en versión </w:t>
      </w:r>
      <w:proofErr w:type="spellStart"/>
      <w:r w:rsidRPr="006F2952">
        <w:rPr>
          <w:rFonts w:eastAsia="Times New Roman" w:cs="Segoe UI"/>
          <w:color w:val="000000"/>
          <w:sz w:val="20"/>
          <w:szCs w:val="20"/>
          <w:lang w:eastAsia="es-UY"/>
        </w:rPr>
        <w:t>word</w:t>
      </w:r>
      <w:proofErr w:type="spellEnd"/>
    </w:p>
    <w:p w14:paraId="7659E1B9" w14:textId="77777777" w:rsidR="00A84974" w:rsidRPr="006F2952" w:rsidRDefault="00A84974" w:rsidP="00A84974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jc w:val="left"/>
        <w:textAlignment w:val="baseline"/>
        <w:rPr>
          <w:rFonts w:eastAsia="Times New Roman" w:cs="Segoe UI"/>
          <w:color w:val="000000"/>
          <w:sz w:val="20"/>
          <w:szCs w:val="20"/>
          <w:lang w:eastAsia="es-UY"/>
        </w:rPr>
      </w:pPr>
      <w:r w:rsidRPr="006F2952">
        <w:rPr>
          <w:rFonts w:eastAsia="Times New Roman" w:cs="Segoe UI"/>
          <w:color w:val="000000"/>
          <w:sz w:val="20"/>
          <w:szCs w:val="20"/>
          <w:lang w:eastAsia="es-UY"/>
        </w:rPr>
        <w:t>Guardar el formulario con los cambios en formato PDF</w:t>
      </w:r>
    </w:p>
    <w:p w14:paraId="71356FF6" w14:textId="77777777" w:rsidR="00A84974" w:rsidRPr="006F2952" w:rsidRDefault="00A84974" w:rsidP="00A84974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jc w:val="left"/>
        <w:textAlignment w:val="baseline"/>
        <w:rPr>
          <w:rFonts w:eastAsia="Times New Roman" w:cs="Segoe UI"/>
          <w:color w:val="000000"/>
          <w:sz w:val="20"/>
          <w:szCs w:val="20"/>
          <w:lang w:eastAsia="es-UY"/>
        </w:rPr>
      </w:pPr>
      <w:r w:rsidRPr="006F2952">
        <w:rPr>
          <w:rFonts w:eastAsia="Times New Roman" w:cs="Segoe UI"/>
          <w:color w:val="000000"/>
          <w:sz w:val="20"/>
          <w:szCs w:val="20"/>
          <w:lang w:eastAsia="es-UY"/>
        </w:rPr>
        <w:t>Proceder a firmar el documento con firma electrónica avanzada, con alguna de las firmas disponibles en el mercado (</w:t>
      </w:r>
      <w:proofErr w:type="spellStart"/>
      <w:r w:rsidRPr="006F2952">
        <w:rPr>
          <w:rFonts w:eastAsia="Times New Roman" w:cs="Segoe UI"/>
          <w:color w:val="000000"/>
          <w:sz w:val="20"/>
          <w:szCs w:val="20"/>
          <w:lang w:eastAsia="es-UY"/>
        </w:rPr>
        <w:t>Abitab</w:t>
      </w:r>
      <w:proofErr w:type="spellEnd"/>
      <w:r w:rsidRPr="006F2952">
        <w:rPr>
          <w:rFonts w:eastAsia="Times New Roman" w:cs="Segoe UI"/>
          <w:color w:val="000000"/>
          <w:sz w:val="20"/>
          <w:szCs w:val="20"/>
          <w:lang w:eastAsia="es-UY"/>
        </w:rPr>
        <w:t xml:space="preserve">, El Correo, Tu id </w:t>
      </w:r>
      <w:proofErr w:type="spellStart"/>
      <w:r w:rsidRPr="006F2952">
        <w:rPr>
          <w:rFonts w:eastAsia="Times New Roman" w:cs="Segoe UI"/>
          <w:color w:val="000000"/>
          <w:sz w:val="20"/>
          <w:szCs w:val="20"/>
          <w:lang w:eastAsia="es-UY"/>
        </w:rPr>
        <w:t>Antel</w:t>
      </w:r>
      <w:proofErr w:type="spellEnd"/>
      <w:r w:rsidRPr="006F2952">
        <w:rPr>
          <w:rFonts w:eastAsia="Times New Roman" w:cs="Segoe UI"/>
          <w:color w:val="000000"/>
          <w:sz w:val="20"/>
          <w:szCs w:val="20"/>
          <w:lang w:eastAsia="es-UY"/>
        </w:rPr>
        <w:t>, CI con CHIP)</w:t>
      </w:r>
    </w:p>
    <w:p w14:paraId="2A153704" w14:textId="77777777" w:rsidR="00A84974" w:rsidRPr="006F2952" w:rsidRDefault="00A84974" w:rsidP="00A84974">
      <w:pPr>
        <w:numPr>
          <w:ilvl w:val="0"/>
          <w:numId w:val="3"/>
        </w:numPr>
        <w:shd w:val="clear" w:color="auto" w:fill="FFFFFF"/>
        <w:spacing w:beforeAutospacing="1" w:after="0" w:afterAutospacing="1"/>
        <w:jc w:val="left"/>
        <w:textAlignment w:val="baseline"/>
        <w:rPr>
          <w:rFonts w:eastAsia="Times New Roman" w:cs="Segoe UI"/>
          <w:color w:val="000000"/>
          <w:sz w:val="20"/>
          <w:szCs w:val="20"/>
          <w:lang w:eastAsia="es-UY"/>
        </w:rPr>
      </w:pPr>
      <w:r w:rsidRPr="006F2952">
        <w:rPr>
          <w:rFonts w:eastAsia="Times New Roman" w:cs="Segoe UI"/>
          <w:color w:val="000000"/>
          <w:sz w:val="20"/>
          <w:szCs w:val="20"/>
          <w:lang w:eastAsia="es-UY"/>
        </w:rPr>
        <w:t>Para firmarlo pueden hacerlo desde su propia computadora si tienen instalada la firma, o subir el documento a la plataforma: </w:t>
      </w:r>
      <w:hyperlink r:id="rId9" w:tgtFrame="_blank" w:history="1">
        <w:r w:rsidRPr="006F2952">
          <w:rPr>
            <w:rFonts w:eastAsia="Times New Roman" w:cs="Segoe UI"/>
            <w:color w:val="0000FF"/>
            <w:sz w:val="20"/>
            <w:szCs w:val="20"/>
            <w:u w:val="single"/>
            <w:bdr w:val="none" w:sz="0" w:space="0" w:color="auto" w:frame="1"/>
            <w:lang w:eastAsia="es-UY"/>
          </w:rPr>
          <w:t>https://firma.gub.uy/</w:t>
        </w:r>
      </w:hyperlink>
      <w:r w:rsidRPr="006F2952">
        <w:rPr>
          <w:rFonts w:eastAsia="Times New Roman" w:cs="Segoe UI"/>
          <w:color w:val="000000"/>
          <w:sz w:val="20"/>
          <w:szCs w:val="20"/>
          <w:lang w:eastAsia="es-UY"/>
        </w:rPr>
        <w:t> y firmarlo directamente allí con alguna de las metodologías referidas en el punto anterior.</w:t>
      </w:r>
    </w:p>
    <w:p w14:paraId="0AEC57AB" w14:textId="5E041921" w:rsidR="00A84974" w:rsidRPr="004620EC" w:rsidRDefault="00A84974" w:rsidP="00A84974">
      <w:pPr>
        <w:numPr>
          <w:ilvl w:val="0"/>
          <w:numId w:val="3"/>
        </w:numPr>
        <w:shd w:val="clear" w:color="auto" w:fill="FFFFFF"/>
        <w:spacing w:beforeAutospacing="1" w:after="0" w:afterAutospacing="1"/>
        <w:jc w:val="left"/>
        <w:textAlignment w:val="baseline"/>
        <w:rPr>
          <w:rFonts w:eastAsia="Times New Roman" w:cs="Segoe UI"/>
          <w:color w:val="000000"/>
          <w:sz w:val="20"/>
          <w:szCs w:val="20"/>
          <w:lang w:eastAsia="es-UY"/>
        </w:rPr>
      </w:pPr>
      <w:r w:rsidRPr="006F2952">
        <w:rPr>
          <w:rFonts w:eastAsia="Times New Roman" w:cs="Segoe UI"/>
          <w:color w:val="000000"/>
          <w:sz w:val="20"/>
          <w:szCs w:val="20"/>
          <w:lang w:eastAsia="es-UY"/>
        </w:rPr>
        <w:t>Una vez firmado subirlo al link: </w:t>
      </w:r>
      <w:hyperlink r:id="rId10" w:tgtFrame="_blank" w:tooltip="https://forms.gle/G2Zi9eQWGGsni8rG8" w:history="1">
        <w:r w:rsidRPr="006F2952">
          <w:rPr>
            <w:rFonts w:eastAsia="Times New Roman" w:cs="Segoe UI"/>
            <w:color w:val="0000FF"/>
            <w:sz w:val="20"/>
            <w:szCs w:val="20"/>
            <w:u w:val="single"/>
            <w:bdr w:val="none" w:sz="0" w:space="0" w:color="auto" w:frame="1"/>
            <w:lang w:eastAsia="es-UY"/>
          </w:rPr>
          <w:t>Consentimientos Arquitectos</w:t>
        </w:r>
      </w:hyperlink>
    </w:p>
    <w:p w14:paraId="5E44F67B" w14:textId="138F21BB" w:rsidR="004620EC" w:rsidRPr="006F2952" w:rsidRDefault="004620EC" w:rsidP="00A84974">
      <w:pPr>
        <w:numPr>
          <w:ilvl w:val="0"/>
          <w:numId w:val="3"/>
        </w:numPr>
        <w:shd w:val="clear" w:color="auto" w:fill="FFFFFF"/>
        <w:spacing w:beforeAutospacing="1" w:after="0" w:afterAutospacing="1"/>
        <w:jc w:val="left"/>
        <w:textAlignment w:val="baseline"/>
        <w:rPr>
          <w:rFonts w:eastAsia="Times New Roman" w:cs="Segoe UI"/>
          <w:color w:val="000000"/>
          <w:sz w:val="20"/>
          <w:szCs w:val="20"/>
          <w:lang w:eastAsia="es-UY"/>
        </w:rPr>
      </w:pPr>
      <w:r>
        <w:rPr>
          <w:rFonts w:eastAsia="Times New Roman" w:cs="Segoe UI"/>
          <w:color w:val="0000FF"/>
          <w:sz w:val="20"/>
          <w:szCs w:val="20"/>
          <w:u w:val="single"/>
          <w:bdr w:val="none" w:sz="0" w:space="0" w:color="auto" w:frame="1"/>
          <w:lang w:eastAsia="es-UY"/>
        </w:rPr>
        <w:t>Enviar el link</w:t>
      </w:r>
      <w:bookmarkStart w:id="0" w:name="_GoBack"/>
      <w:bookmarkEnd w:id="0"/>
    </w:p>
    <w:p w14:paraId="27EBEBFA" w14:textId="77777777" w:rsidR="00A84974" w:rsidRPr="006F2952" w:rsidRDefault="00A84974" w:rsidP="00A84974">
      <w:pPr>
        <w:shd w:val="clear" w:color="auto" w:fill="FFFFFF"/>
        <w:spacing w:beforeAutospacing="1" w:after="0" w:afterAutospacing="1"/>
        <w:ind w:left="720"/>
        <w:textAlignment w:val="baseline"/>
        <w:rPr>
          <w:rFonts w:eastAsia="Times New Roman" w:cs="Segoe UI"/>
          <w:color w:val="000000"/>
          <w:sz w:val="20"/>
          <w:szCs w:val="20"/>
          <w:lang w:eastAsia="es-UY"/>
        </w:rPr>
      </w:pPr>
    </w:p>
    <w:p w14:paraId="20C899C8" w14:textId="77777777" w:rsidR="00A84974" w:rsidRPr="006F2952" w:rsidRDefault="00A84974" w:rsidP="00A84974">
      <w:pPr>
        <w:shd w:val="clear" w:color="auto" w:fill="FFFFFF"/>
        <w:spacing w:after="0"/>
        <w:textAlignment w:val="baseline"/>
        <w:rPr>
          <w:rFonts w:eastAsia="Times New Roman" w:cs="Times New Roman"/>
          <w:color w:val="000000"/>
          <w:sz w:val="20"/>
          <w:szCs w:val="20"/>
          <w:lang w:eastAsia="es-UY"/>
        </w:rPr>
      </w:pPr>
    </w:p>
    <w:p w14:paraId="4AC05DD4" w14:textId="77777777" w:rsidR="00A84974" w:rsidRPr="006F2952" w:rsidRDefault="00A84974" w:rsidP="00A84974">
      <w:pPr>
        <w:rPr>
          <w:rFonts w:eastAsia="Arial" w:cs="Arial"/>
          <w:b/>
          <w:noProof/>
          <w:lang w:eastAsia="es-ES"/>
        </w:rPr>
      </w:pPr>
    </w:p>
    <w:p w14:paraId="366024D6" w14:textId="03DCFDE2" w:rsidR="00AD2342" w:rsidRDefault="00AD2342" w:rsidP="00A84974">
      <w:pPr>
        <w:spacing w:after="0" w:line="288" w:lineRule="auto"/>
      </w:pPr>
    </w:p>
    <w:sectPr w:rsidR="00AD2342" w:rsidSect="008F366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835" w:right="1985" w:bottom="1701" w:left="1985" w:header="85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1B4289" w14:textId="77777777" w:rsidR="00A92BA2" w:rsidRDefault="00A92BA2" w:rsidP="00C777E8">
      <w:pPr>
        <w:spacing w:after="0"/>
      </w:pPr>
      <w:r>
        <w:separator/>
      </w:r>
    </w:p>
  </w:endnote>
  <w:endnote w:type="continuationSeparator" w:id="0">
    <w:p w14:paraId="3BF048CB" w14:textId="77777777" w:rsidR="00A92BA2" w:rsidRDefault="00A92BA2" w:rsidP="00C777E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074C39" w14:textId="77777777" w:rsidR="008F3661" w:rsidRDefault="008F3661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CF49F2" w14:textId="77777777" w:rsidR="00687523" w:rsidRDefault="008F3661">
    <w:pPr>
      <w:pStyle w:val="Piedepgina"/>
    </w:pPr>
    <w:r>
      <w:rPr>
        <w:noProof/>
        <w:lang w:eastAsia="es-UY"/>
      </w:rPr>
      <w:drawing>
        <wp:anchor distT="0" distB="0" distL="114300" distR="114300" simplePos="0" relativeHeight="251659264" behindDoc="0" locked="0" layoutInCell="1" allowOverlap="1" wp14:anchorId="27F23C41" wp14:editId="12FE4FD3">
          <wp:simplePos x="0" y="0"/>
          <wp:positionH relativeFrom="margin">
            <wp:align>left</wp:align>
          </wp:positionH>
          <wp:positionV relativeFrom="paragraph">
            <wp:posOffset>-536575</wp:posOffset>
          </wp:positionV>
          <wp:extent cx="2325624" cy="707136"/>
          <wp:effectExtent l="0" t="0" r="0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oja_plantilla_elementos-7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5624" cy="7071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9C80BE" w14:textId="77777777" w:rsidR="008F3661" w:rsidRDefault="008F366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7BD197" w14:textId="77777777" w:rsidR="00A92BA2" w:rsidRDefault="00A92BA2" w:rsidP="00C777E8">
      <w:pPr>
        <w:spacing w:after="0"/>
      </w:pPr>
      <w:r>
        <w:separator/>
      </w:r>
    </w:p>
  </w:footnote>
  <w:footnote w:type="continuationSeparator" w:id="0">
    <w:p w14:paraId="0F9ADAAF" w14:textId="77777777" w:rsidR="00A92BA2" w:rsidRDefault="00A92BA2" w:rsidP="00C777E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903332" w14:textId="77777777" w:rsidR="008F3661" w:rsidRDefault="008F3661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7A30E4" w14:textId="77777777" w:rsidR="00C777E8" w:rsidRDefault="00687523">
    <w:pPr>
      <w:pStyle w:val="Encabezado"/>
    </w:pPr>
    <w:r>
      <w:rPr>
        <w:noProof/>
        <w:lang w:eastAsia="es-UY"/>
      </w:rPr>
      <w:drawing>
        <wp:anchor distT="0" distB="0" distL="114300" distR="114300" simplePos="0" relativeHeight="251658240" behindDoc="0" locked="0" layoutInCell="1" allowOverlap="1" wp14:anchorId="32F3306E" wp14:editId="3695B29F">
          <wp:simplePos x="0" y="0"/>
          <wp:positionH relativeFrom="margin">
            <wp:align>right</wp:align>
          </wp:positionH>
          <wp:positionV relativeFrom="paragraph">
            <wp:posOffset>273685</wp:posOffset>
          </wp:positionV>
          <wp:extent cx="1505712" cy="673608"/>
          <wp:effectExtent l="0" t="0" r="0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_plantilla_elementos-7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5712" cy="6736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08E264" w14:textId="77777777" w:rsidR="008F3661" w:rsidRDefault="008F366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506F1B"/>
    <w:multiLevelType w:val="hybridMultilevel"/>
    <w:tmpl w:val="7FB0E082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7E655D"/>
    <w:multiLevelType w:val="multilevel"/>
    <w:tmpl w:val="C6D8D1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DD931B4"/>
    <w:multiLevelType w:val="hybridMultilevel"/>
    <w:tmpl w:val="D42632DA"/>
    <w:lvl w:ilvl="0" w:tplc="62DACC50">
      <w:numFmt w:val="bullet"/>
      <w:lvlText w:val="•"/>
      <w:lvlJc w:val="left"/>
      <w:pPr>
        <w:ind w:left="1070" w:hanging="710"/>
      </w:pPr>
      <w:rPr>
        <w:rFonts w:ascii="Verdana" w:eastAsiaTheme="minorHAnsi" w:hAnsi="Verdana" w:cstheme="minorBidi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4230"/>
    <w:rsid w:val="0002603B"/>
    <w:rsid w:val="00056BE3"/>
    <w:rsid w:val="000A3B12"/>
    <w:rsid w:val="000A6A5E"/>
    <w:rsid w:val="00132510"/>
    <w:rsid w:val="0013628E"/>
    <w:rsid w:val="00155CD0"/>
    <w:rsid w:val="00164795"/>
    <w:rsid w:val="001A3FAB"/>
    <w:rsid w:val="001E428C"/>
    <w:rsid w:val="001F76A3"/>
    <w:rsid w:val="00201348"/>
    <w:rsid w:val="00216F2C"/>
    <w:rsid w:val="002424D8"/>
    <w:rsid w:val="00260188"/>
    <w:rsid w:val="00292357"/>
    <w:rsid w:val="002C36DB"/>
    <w:rsid w:val="002D0C5E"/>
    <w:rsid w:val="002F7149"/>
    <w:rsid w:val="00337D0A"/>
    <w:rsid w:val="00351108"/>
    <w:rsid w:val="00370562"/>
    <w:rsid w:val="00374F2E"/>
    <w:rsid w:val="003A302C"/>
    <w:rsid w:val="003A4DB8"/>
    <w:rsid w:val="003C700E"/>
    <w:rsid w:val="003D531C"/>
    <w:rsid w:val="003E2273"/>
    <w:rsid w:val="003E5319"/>
    <w:rsid w:val="00420CDB"/>
    <w:rsid w:val="00446E82"/>
    <w:rsid w:val="004620EC"/>
    <w:rsid w:val="0047225D"/>
    <w:rsid w:val="00472885"/>
    <w:rsid w:val="00483C18"/>
    <w:rsid w:val="004846D2"/>
    <w:rsid w:val="004A2F1E"/>
    <w:rsid w:val="004C5854"/>
    <w:rsid w:val="005253D4"/>
    <w:rsid w:val="0052694F"/>
    <w:rsid w:val="00586034"/>
    <w:rsid w:val="006140E5"/>
    <w:rsid w:val="00687523"/>
    <w:rsid w:val="0069786F"/>
    <w:rsid w:val="006A0BF2"/>
    <w:rsid w:val="006C121D"/>
    <w:rsid w:val="006C5244"/>
    <w:rsid w:val="006E67EF"/>
    <w:rsid w:val="00702BEA"/>
    <w:rsid w:val="00726DB8"/>
    <w:rsid w:val="00772B1D"/>
    <w:rsid w:val="007B7DFA"/>
    <w:rsid w:val="007C2D3D"/>
    <w:rsid w:val="007F0DC1"/>
    <w:rsid w:val="00800628"/>
    <w:rsid w:val="00806C3D"/>
    <w:rsid w:val="008109D9"/>
    <w:rsid w:val="00813028"/>
    <w:rsid w:val="00814230"/>
    <w:rsid w:val="008324C6"/>
    <w:rsid w:val="008760F0"/>
    <w:rsid w:val="00896D9B"/>
    <w:rsid w:val="008B32DE"/>
    <w:rsid w:val="008C6E17"/>
    <w:rsid w:val="008F0574"/>
    <w:rsid w:val="008F3661"/>
    <w:rsid w:val="009257E5"/>
    <w:rsid w:val="009729F5"/>
    <w:rsid w:val="0099355C"/>
    <w:rsid w:val="009D387D"/>
    <w:rsid w:val="00A2003E"/>
    <w:rsid w:val="00A20F22"/>
    <w:rsid w:val="00A4526D"/>
    <w:rsid w:val="00A66594"/>
    <w:rsid w:val="00A84974"/>
    <w:rsid w:val="00A92BA2"/>
    <w:rsid w:val="00AA22D5"/>
    <w:rsid w:val="00AD2342"/>
    <w:rsid w:val="00AE5DA0"/>
    <w:rsid w:val="00B27FD3"/>
    <w:rsid w:val="00B743E8"/>
    <w:rsid w:val="00B77E2E"/>
    <w:rsid w:val="00BB6F01"/>
    <w:rsid w:val="00BB722B"/>
    <w:rsid w:val="00BC4DC5"/>
    <w:rsid w:val="00C050C9"/>
    <w:rsid w:val="00C37844"/>
    <w:rsid w:val="00C56365"/>
    <w:rsid w:val="00C777E8"/>
    <w:rsid w:val="00C863BB"/>
    <w:rsid w:val="00C93079"/>
    <w:rsid w:val="00CB289B"/>
    <w:rsid w:val="00D002CD"/>
    <w:rsid w:val="00D90458"/>
    <w:rsid w:val="00DF3DA8"/>
    <w:rsid w:val="00E90E88"/>
    <w:rsid w:val="00E92E09"/>
    <w:rsid w:val="00EB449C"/>
    <w:rsid w:val="00F00B1C"/>
    <w:rsid w:val="00F23F56"/>
    <w:rsid w:val="00F26C15"/>
    <w:rsid w:val="00F4342F"/>
    <w:rsid w:val="00F84933"/>
    <w:rsid w:val="00FD7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78E7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003E"/>
    <w:pPr>
      <w:spacing w:after="200" w:line="240" w:lineRule="auto"/>
      <w:jc w:val="both"/>
    </w:pPr>
    <w:rPr>
      <w:rFonts w:ascii="Verdana" w:hAnsi="Verdana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rial">
    <w:name w:val="Arial"/>
    <w:basedOn w:val="Fuentedeprrafopredeter"/>
    <w:rsid w:val="00BB722B"/>
    <w:rPr>
      <w:rFonts w:ascii="Arial" w:hAnsi="Arial"/>
    </w:rPr>
  </w:style>
  <w:style w:type="paragraph" w:styleId="Encabezado">
    <w:name w:val="header"/>
    <w:basedOn w:val="Normal"/>
    <w:link w:val="EncabezadoCar"/>
    <w:uiPriority w:val="99"/>
    <w:unhideWhenUsed/>
    <w:rsid w:val="00C777E8"/>
    <w:pPr>
      <w:tabs>
        <w:tab w:val="center" w:pos="4252"/>
        <w:tab w:val="right" w:pos="8504"/>
      </w:tabs>
      <w:spacing w:after="0"/>
      <w:jc w:val="left"/>
    </w:pPr>
    <w:rPr>
      <w:rFonts w:asciiTheme="minorHAnsi" w:hAnsiTheme="minorHAnsi"/>
      <w:lang w:val="es-UY"/>
    </w:rPr>
  </w:style>
  <w:style w:type="character" w:customStyle="1" w:styleId="EncabezadoCar">
    <w:name w:val="Encabezado Car"/>
    <w:basedOn w:val="Fuentedeprrafopredeter"/>
    <w:link w:val="Encabezado"/>
    <w:uiPriority w:val="99"/>
    <w:rsid w:val="00C777E8"/>
  </w:style>
  <w:style w:type="paragraph" w:styleId="Piedepgina">
    <w:name w:val="footer"/>
    <w:basedOn w:val="Normal"/>
    <w:link w:val="PiedepginaCar"/>
    <w:uiPriority w:val="99"/>
    <w:unhideWhenUsed/>
    <w:rsid w:val="00C777E8"/>
    <w:pPr>
      <w:tabs>
        <w:tab w:val="center" w:pos="4252"/>
        <w:tab w:val="right" w:pos="8504"/>
      </w:tabs>
      <w:spacing w:after="0"/>
      <w:jc w:val="left"/>
    </w:pPr>
    <w:rPr>
      <w:rFonts w:asciiTheme="minorHAnsi" w:hAnsiTheme="minorHAnsi"/>
      <w:lang w:val="es-UY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777E8"/>
  </w:style>
  <w:style w:type="paragraph" w:customStyle="1" w:styleId="inac">
    <w:name w:val="inac"/>
    <w:basedOn w:val="Normal"/>
    <w:link w:val="inacCar"/>
    <w:qFormat/>
    <w:rsid w:val="006C5244"/>
    <w:pPr>
      <w:spacing w:after="160" w:line="259" w:lineRule="auto"/>
      <w:jc w:val="left"/>
    </w:pPr>
    <w:rPr>
      <w:sz w:val="20"/>
      <w:lang w:val="es-UY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C5244"/>
    <w:pPr>
      <w:spacing w:after="0"/>
      <w:jc w:val="left"/>
    </w:pPr>
    <w:rPr>
      <w:rFonts w:ascii="Segoe UI" w:hAnsi="Segoe UI" w:cs="Segoe UI"/>
      <w:sz w:val="18"/>
      <w:szCs w:val="18"/>
      <w:lang w:val="es-UY"/>
    </w:rPr>
  </w:style>
  <w:style w:type="character" w:customStyle="1" w:styleId="inacCar">
    <w:name w:val="inac Car"/>
    <w:basedOn w:val="Fuentedeprrafopredeter"/>
    <w:link w:val="inac"/>
    <w:rsid w:val="006C5244"/>
    <w:rPr>
      <w:rFonts w:ascii="Verdana" w:hAnsi="Verdana"/>
      <w:sz w:val="20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C5244"/>
    <w:rPr>
      <w:rFonts w:ascii="Segoe UI" w:hAnsi="Segoe UI" w:cs="Segoe UI"/>
      <w:sz w:val="18"/>
      <w:szCs w:val="18"/>
    </w:rPr>
  </w:style>
  <w:style w:type="paragraph" w:styleId="Revisin">
    <w:name w:val="Revision"/>
    <w:hidden/>
    <w:uiPriority w:val="99"/>
    <w:semiHidden/>
    <w:rsid w:val="00702BEA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A200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003E"/>
    <w:pPr>
      <w:spacing w:after="200" w:line="240" w:lineRule="auto"/>
      <w:jc w:val="both"/>
    </w:pPr>
    <w:rPr>
      <w:rFonts w:ascii="Verdana" w:hAnsi="Verdana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rial">
    <w:name w:val="Arial"/>
    <w:basedOn w:val="Fuentedeprrafopredeter"/>
    <w:rsid w:val="00BB722B"/>
    <w:rPr>
      <w:rFonts w:ascii="Arial" w:hAnsi="Arial"/>
    </w:rPr>
  </w:style>
  <w:style w:type="paragraph" w:styleId="Encabezado">
    <w:name w:val="header"/>
    <w:basedOn w:val="Normal"/>
    <w:link w:val="EncabezadoCar"/>
    <w:uiPriority w:val="99"/>
    <w:unhideWhenUsed/>
    <w:rsid w:val="00C777E8"/>
    <w:pPr>
      <w:tabs>
        <w:tab w:val="center" w:pos="4252"/>
        <w:tab w:val="right" w:pos="8504"/>
      </w:tabs>
      <w:spacing w:after="0"/>
      <w:jc w:val="left"/>
    </w:pPr>
    <w:rPr>
      <w:rFonts w:asciiTheme="minorHAnsi" w:hAnsiTheme="minorHAnsi"/>
      <w:lang w:val="es-UY"/>
    </w:rPr>
  </w:style>
  <w:style w:type="character" w:customStyle="1" w:styleId="EncabezadoCar">
    <w:name w:val="Encabezado Car"/>
    <w:basedOn w:val="Fuentedeprrafopredeter"/>
    <w:link w:val="Encabezado"/>
    <w:uiPriority w:val="99"/>
    <w:rsid w:val="00C777E8"/>
  </w:style>
  <w:style w:type="paragraph" w:styleId="Piedepgina">
    <w:name w:val="footer"/>
    <w:basedOn w:val="Normal"/>
    <w:link w:val="PiedepginaCar"/>
    <w:uiPriority w:val="99"/>
    <w:unhideWhenUsed/>
    <w:rsid w:val="00C777E8"/>
    <w:pPr>
      <w:tabs>
        <w:tab w:val="center" w:pos="4252"/>
        <w:tab w:val="right" w:pos="8504"/>
      </w:tabs>
      <w:spacing w:after="0"/>
      <w:jc w:val="left"/>
    </w:pPr>
    <w:rPr>
      <w:rFonts w:asciiTheme="minorHAnsi" w:hAnsiTheme="minorHAnsi"/>
      <w:lang w:val="es-UY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777E8"/>
  </w:style>
  <w:style w:type="paragraph" w:customStyle="1" w:styleId="inac">
    <w:name w:val="inac"/>
    <w:basedOn w:val="Normal"/>
    <w:link w:val="inacCar"/>
    <w:qFormat/>
    <w:rsid w:val="006C5244"/>
    <w:pPr>
      <w:spacing w:after="160" w:line="259" w:lineRule="auto"/>
      <w:jc w:val="left"/>
    </w:pPr>
    <w:rPr>
      <w:sz w:val="20"/>
      <w:lang w:val="es-UY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C5244"/>
    <w:pPr>
      <w:spacing w:after="0"/>
      <w:jc w:val="left"/>
    </w:pPr>
    <w:rPr>
      <w:rFonts w:ascii="Segoe UI" w:hAnsi="Segoe UI" w:cs="Segoe UI"/>
      <w:sz w:val="18"/>
      <w:szCs w:val="18"/>
      <w:lang w:val="es-UY"/>
    </w:rPr>
  </w:style>
  <w:style w:type="character" w:customStyle="1" w:styleId="inacCar">
    <w:name w:val="inac Car"/>
    <w:basedOn w:val="Fuentedeprrafopredeter"/>
    <w:link w:val="inac"/>
    <w:rsid w:val="006C5244"/>
    <w:rPr>
      <w:rFonts w:ascii="Verdana" w:hAnsi="Verdana"/>
      <w:sz w:val="20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C5244"/>
    <w:rPr>
      <w:rFonts w:ascii="Segoe UI" w:hAnsi="Segoe UI" w:cs="Segoe UI"/>
      <w:sz w:val="18"/>
      <w:szCs w:val="18"/>
    </w:rPr>
  </w:style>
  <w:style w:type="paragraph" w:styleId="Revisin">
    <w:name w:val="Revision"/>
    <w:hidden/>
    <w:uiPriority w:val="99"/>
    <w:semiHidden/>
    <w:rsid w:val="00702BEA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A200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1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7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https://forms.gle/G2Zi9eQWGGsni8rG8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firma.gub.uy/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luna\AppData\Local\Temp\Rar$DIa0.893\inac_Hoja-membretada_Plantill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E3429D-355F-4545-98B9-0EA113A5E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inac_Hoja-membretada_Plantilla</Template>
  <TotalTime>0</TotalTime>
  <Pages>1</Pages>
  <Words>124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bluna</dc:creator>
  <cp:lastModifiedBy>Pablo Formento</cp:lastModifiedBy>
  <cp:revision>4</cp:revision>
  <cp:lastPrinted>2019-04-08T18:04:00Z</cp:lastPrinted>
  <dcterms:created xsi:type="dcterms:W3CDTF">2024-06-10T14:51:00Z</dcterms:created>
  <dcterms:modified xsi:type="dcterms:W3CDTF">2024-06-11T18:52:00Z</dcterms:modified>
</cp:coreProperties>
</file>