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493B6" w14:textId="651B1E53" w:rsidR="00A2003E" w:rsidRPr="00483C18" w:rsidRDefault="00483C18" w:rsidP="00483C18">
      <w:pPr>
        <w:spacing w:after="0" w:line="288" w:lineRule="auto"/>
        <w:jc w:val="center"/>
        <w:rPr>
          <w:b/>
          <w:bCs/>
        </w:rPr>
      </w:pPr>
      <w:r w:rsidRPr="00483C18">
        <w:rPr>
          <w:b/>
          <w:bCs/>
        </w:rPr>
        <w:t>CONSENTIMIENTO INFORMADO</w:t>
      </w:r>
    </w:p>
    <w:p w14:paraId="08414A10" w14:textId="77777777" w:rsidR="00A20F22" w:rsidRDefault="00A20F22" w:rsidP="00A2003E">
      <w:pPr>
        <w:spacing w:after="0" w:line="288" w:lineRule="auto"/>
      </w:pPr>
    </w:p>
    <w:p w14:paraId="5E572CA7" w14:textId="7CAC9BAF" w:rsidR="006140E5" w:rsidRDefault="008760F0" w:rsidP="00A2003E">
      <w:pPr>
        <w:spacing w:after="0" w:line="288" w:lineRule="auto"/>
      </w:pPr>
      <w:r>
        <w:t xml:space="preserve">De conformidad con lo establecido por el artículo 9 de la Ley </w:t>
      </w:r>
      <w:r w:rsidR="002D0C5E">
        <w:t>N.º</w:t>
      </w:r>
      <w:r>
        <w:t xml:space="preserve"> 18.331 (Protección de Datos Personales), por este acto presto mi consentimiento autorizando</w:t>
      </w:r>
      <w:r w:rsidR="002D0C5E">
        <w:t xml:space="preserve"> integrar </w:t>
      </w:r>
      <w:r w:rsidR="00A20F22">
        <w:t>el</w:t>
      </w:r>
      <w:r w:rsidR="00A20F22" w:rsidRPr="00A20F22">
        <w:t xml:space="preserve"> listado de </w:t>
      </w:r>
      <w:r w:rsidR="0069786F">
        <w:t>arquitectos capacitados</w:t>
      </w:r>
      <w:r w:rsidR="00A20F22" w:rsidRPr="00A20F22">
        <w:t xml:space="preserve"> por INAC </w:t>
      </w:r>
      <w:r w:rsidR="0069786F" w:rsidRPr="0069786F">
        <w:t>para que las carnicerías puedan convocarlos con el fin de que apoyen en trámites de habilitación y mantenimiento de locales de venta de carnes y derivados.</w:t>
      </w:r>
      <w:r w:rsidR="0069786F">
        <w:t xml:space="preserve"> </w:t>
      </w:r>
      <w:r w:rsidR="002D0C5E">
        <w:t xml:space="preserve">Asimismo, </w:t>
      </w:r>
      <w:r w:rsidR="00586034">
        <w:t>presto mi consentimiento autorizando que</w:t>
      </w:r>
      <w:r w:rsidR="00A20F22">
        <w:t xml:space="preserve"> los</w:t>
      </w:r>
      <w:r>
        <w:t xml:space="preserve"> datos</w:t>
      </w:r>
      <w:r w:rsidR="0013628E">
        <w:t xml:space="preserve"> estipulados debajo,</w:t>
      </w:r>
      <w:r>
        <w:t xml:space="preserve"> aportados </w:t>
      </w:r>
      <w:r w:rsidR="006140E5">
        <w:t xml:space="preserve">voluntariamente </w:t>
      </w:r>
      <w:r>
        <w:t>por mi persona</w:t>
      </w:r>
      <w:r w:rsidR="0013628E">
        <w:t>,</w:t>
      </w:r>
      <w:r w:rsidR="006140E5">
        <w:t xml:space="preserve"> sean</w:t>
      </w:r>
      <w:r w:rsidR="009729F5">
        <w:t xml:space="preserve"> publicados en la página web institucional de </w:t>
      </w:r>
      <w:r w:rsidR="00A20F22">
        <w:t>INAC</w:t>
      </w:r>
      <w:r w:rsidR="009729F5">
        <w:t xml:space="preserve"> y en cualquier ot</w:t>
      </w:r>
      <w:r w:rsidR="00F26C15">
        <w:t xml:space="preserve">ro medio de difusión que INAC entienda pertinente. </w:t>
      </w:r>
    </w:p>
    <w:p w14:paraId="5DF86062" w14:textId="77777777" w:rsidR="006140E5" w:rsidRDefault="006140E5" w:rsidP="00A2003E">
      <w:pPr>
        <w:spacing w:after="0" w:line="288" w:lineRule="auto"/>
      </w:pPr>
    </w:p>
    <w:p w14:paraId="7E3D094C" w14:textId="3F1D6F88" w:rsidR="006E67EF" w:rsidRDefault="008760F0" w:rsidP="00A2003E">
      <w:pPr>
        <w:spacing w:after="0" w:line="288" w:lineRule="auto"/>
      </w:pPr>
      <w:r>
        <w:t>En virtud del principio de finalidad establecido en el artículo 8 de la Ley n</w:t>
      </w:r>
      <w:proofErr w:type="gramStart"/>
      <w:r>
        <w:t>.º</w:t>
      </w:r>
      <w:proofErr w:type="gramEnd"/>
      <w:r>
        <w:t xml:space="preserve"> 18.331, el alcance de mi consentimiento es limitado a </w:t>
      </w:r>
      <w:r w:rsidR="00A20F22">
        <w:t>l</w:t>
      </w:r>
      <w:r w:rsidR="00586034">
        <w:t xml:space="preserve">o estipulado en el párrafo anterior. </w:t>
      </w:r>
    </w:p>
    <w:p w14:paraId="692BDD47" w14:textId="77777777" w:rsidR="00483C18" w:rsidRDefault="00483C18" w:rsidP="00A2003E">
      <w:pPr>
        <w:spacing w:after="0" w:line="288" w:lineRule="auto"/>
      </w:pPr>
    </w:p>
    <w:p w14:paraId="6EA5D5CB" w14:textId="70F5DC4D" w:rsidR="003A4DB8" w:rsidRDefault="00351108" w:rsidP="00A2003E">
      <w:pPr>
        <w:spacing w:after="0" w:line="288" w:lineRule="auto"/>
      </w:pPr>
      <w:r>
        <w:t>Presto mi conformidad</w:t>
      </w:r>
      <w:r w:rsidR="00B471C6">
        <w:t xml:space="preserve"> en calidad de: Titular</w:t>
      </w:r>
      <w:bookmarkStart w:id="0" w:name="_GoBack"/>
      <w:bookmarkEnd w:id="0"/>
    </w:p>
    <w:p w14:paraId="3D3FB7B1" w14:textId="12ACEBA3" w:rsidR="00351108" w:rsidRDefault="00351108" w:rsidP="00A2003E">
      <w:pPr>
        <w:spacing w:after="0" w:line="288" w:lineRule="auto"/>
      </w:pPr>
      <w:r>
        <w:t>Teléfono:</w:t>
      </w:r>
      <w:r w:rsidR="00586034">
        <w:t xml:space="preserve"> </w:t>
      </w:r>
    </w:p>
    <w:p w14:paraId="7F9F9168" w14:textId="670B7BE2" w:rsidR="00351108" w:rsidRDefault="00351108" w:rsidP="00A2003E">
      <w:pPr>
        <w:spacing w:after="0" w:line="288" w:lineRule="auto"/>
      </w:pPr>
      <w:r>
        <w:t>Correo electrónico:</w:t>
      </w:r>
      <w:r w:rsidR="00586034">
        <w:t xml:space="preserve"> </w:t>
      </w:r>
    </w:p>
    <w:p w14:paraId="27CE57A3" w14:textId="77777777" w:rsidR="00351108" w:rsidRDefault="00351108" w:rsidP="00A2003E">
      <w:pPr>
        <w:spacing w:after="0" w:line="288" w:lineRule="auto"/>
      </w:pPr>
    </w:p>
    <w:p w14:paraId="527A563B" w14:textId="5838CCD9" w:rsidR="00351108" w:rsidRDefault="00AD2342" w:rsidP="00AD2342">
      <w:pPr>
        <w:spacing w:after="0" w:line="288" w:lineRule="auto"/>
        <w:jc w:val="center"/>
      </w:pPr>
      <w:r>
        <w:t>_______________</w:t>
      </w:r>
    </w:p>
    <w:p w14:paraId="366024D6" w14:textId="1E0C072F" w:rsidR="00AD2342" w:rsidRDefault="00AD2342" w:rsidP="00AD2342">
      <w:pPr>
        <w:spacing w:after="0" w:line="288" w:lineRule="auto"/>
        <w:jc w:val="center"/>
      </w:pPr>
      <w:r>
        <w:t>(</w:t>
      </w:r>
      <w:proofErr w:type="gramStart"/>
      <w:r w:rsidRPr="00AD2342">
        <w:rPr>
          <w:highlight w:val="lightGray"/>
        </w:rPr>
        <w:t>aclaración</w:t>
      </w:r>
      <w:proofErr w:type="gramEnd"/>
      <w:r>
        <w:t>)</w:t>
      </w:r>
    </w:p>
    <w:sectPr w:rsidR="00AD2342" w:rsidSect="008F36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985" w:bottom="1701" w:left="1985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6B85F" w14:textId="77777777" w:rsidR="00717A17" w:rsidRDefault="00717A17" w:rsidP="00C777E8">
      <w:pPr>
        <w:spacing w:after="0"/>
      </w:pPr>
      <w:r>
        <w:separator/>
      </w:r>
    </w:p>
  </w:endnote>
  <w:endnote w:type="continuationSeparator" w:id="0">
    <w:p w14:paraId="609DDF44" w14:textId="77777777" w:rsidR="00717A17" w:rsidRDefault="00717A17" w:rsidP="00C777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74C39" w14:textId="77777777" w:rsidR="008F3661" w:rsidRDefault="008F36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F49F2" w14:textId="77777777" w:rsidR="00687523" w:rsidRDefault="008F3661">
    <w:pPr>
      <w:pStyle w:val="Piedepgina"/>
    </w:pPr>
    <w:r>
      <w:rPr>
        <w:noProof/>
        <w:lang w:eastAsia="es-UY"/>
      </w:rPr>
      <w:drawing>
        <wp:anchor distT="0" distB="0" distL="114300" distR="114300" simplePos="0" relativeHeight="251659264" behindDoc="0" locked="0" layoutInCell="1" allowOverlap="1" wp14:anchorId="27F23C41" wp14:editId="12FE4FD3">
          <wp:simplePos x="0" y="0"/>
          <wp:positionH relativeFrom="margin">
            <wp:align>left</wp:align>
          </wp:positionH>
          <wp:positionV relativeFrom="paragraph">
            <wp:posOffset>-536575</wp:posOffset>
          </wp:positionV>
          <wp:extent cx="2325624" cy="707136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_plantilla_elementos-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624" cy="707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C80BE" w14:textId="77777777" w:rsidR="008F3661" w:rsidRDefault="008F36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ADFFC7" w14:textId="77777777" w:rsidR="00717A17" w:rsidRDefault="00717A17" w:rsidP="00C777E8">
      <w:pPr>
        <w:spacing w:after="0"/>
      </w:pPr>
      <w:r>
        <w:separator/>
      </w:r>
    </w:p>
  </w:footnote>
  <w:footnote w:type="continuationSeparator" w:id="0">
    <w:p w14:paraId="4DB9598C" w14:textId="77777777" w:rsidR="00717A17" w:rsidRDefault="00717A17" w:rsidP="00C777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03332" w14:textId="77777777" w:rsidR="008F3661" w:rsidRDefault="008F366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A30E4" w14:textId="77777777" w:rsidR="00C777E8" w:rsidRDefault="00687523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58240" behindDoc="0" locked="0" layoutInCell="1" allowOverlap="1" wp14:anchorId="32F3306E" wp14:editId="3695B29F">
          <wp:simplePos x="0" y="0"/>
          <wp:positionH relativeFrom="margin">
            <wp:align>right</wp:align>
          </wp:positionH>
          <wp:positionV relativeFrom="paragraph">
            <wp:posOffset>273685</wp:posOffset>
          </wp:positionV>
          <wp:extent cx="1505712" cy="673608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_plantilla_elementos-7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712" cy="673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8E264" w14:textId="77777777" w:rsidR="008F3661" w:rsidRDefault="008F366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6F1B"/>
    <w:multiLevelType w:val="hybridMultilevel"/>
    <w:tmpl w:val="7FB0E08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D931B4"/>
    <w:multiLevelType w:val="hybridMultilevel"/>
    <w:tmpl w:val="D42632DA"/>
    <w:lvl w:ilvl="0" w:tplc="62DACC50">
      <w:numFmt w:val="bullet"/>
      <w:lvlText w:val="•"/>
      <w:lvlJc w:val="left"/>
      <w:pPr>
        <w:ind w:left="1070" w:hanging="710"/>
      </w:pPr>
      <w:rPr>
        <w:rFonts w:ascii="Verdana" w:eastAsiaTheme="minorHAnsi" w:hAnsi="Verdana" w:cstheme="minorBid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30"/>
    <w:rsid w:val="0002603B"/>
    <w:rsid w:val="00056BE3"/>
    <w:rsid w:val="000A3B12"/>
    <w:rsid w:val="000A6A5E"/>
    <w:rsid w:val="00132510"/>
    <w:rsid w:val="0013628E"/>
    <w:rsid w:val="00155CD0"/>
    <w:rsid w:val="00164795"/>
    <w:rsid w:val="001A3FAB"/>
    <w:rsid w:val="001E428C"/>
    <w:rsid w:val="001F76A3"/>
    <w:rsid w:val="00201348"/>
    <w:rsid w:val="00216F2C"/>
    <w:rsid w:val="002424D8"/>
    <w:rsid w:val="00260188"/>
    <w:rsid w:val="00292357"/>
    <w:rsid w:val="002C36DB"/>
    <w:rsid w:val="002D0C5E"/>
    <w:rsid w:val="002F7149"/>
    <w:rsid w:val="00337D0A"/>
    <w:rsid w:val="00351108"/>
    <w:rsid w:val="00370562"/>
    <w:rsid w:val="00374F2E"/>
    <w:rsid w:val="003A302C"/>
    <w:rsid w:val="003A4DB8"/>
    <w:rsid w:val="003C700E"/>
    <w:rsid w:val="003D531C"/>
    <w:rsid w:val="003E2273"/>
    <w:rsid w:val="003E5319"/>
    <w:rsid w:val="00420CDB"/>
    <w:rsid w:val="00446E82"/>
    <w:rsid w:val="0047225D"/>
    <w:rsid w:val="00472885"/>
    <w:rsid w:val="00483C18"/>
    <w:rsid w:val="004846D2"/>
    <w:rsid w:val="004A2F1E"/>
    <w:rsid w:val="004C5854"/>
    <w:rsid w:val="005253D4"/>
    <w:rsid w:val="0052694F"/>
    <w:rsid w:val="00586034"/>
    <w:rsid w:val="006140E5"/>
    <w:rsid w:val="00687523"/>
    <w:rsid w:val="0069786F"/>
    <w:rsid w:val="006A0BF2"/>
    <w:rsid w:val="006C121D"/>
    <w:rsid w:val="006C5244"/>
    <w:rsid w:val="006E67EF"/>
    <w:rsid w:val="00702BEA"/>
    <w:rsid w:val="00717A17"/>
    <w:rsid w:val="00726DB8"/>
    <w:rsid w:val="00772B1D"/>
    <w:rsid w:val="007B7DFA"/>
    <w:rsid w:val="007C2D3D"/>
    <w:rsid w:val="007F0DC1"/>
    <w:rsid w:val="00800628"/>
    <w:rsid w:val="00806C3D"/>
    <w:rsid w:val="008109D9"/>
    <w:rsid w:val="00813028"/>
    <w:rsid w:val="00814230"/>
    <w:rsid w:val="008324C6"/>
    <w:rsid w:val="008760F0"/>
    <w:rsid w:val="008B32DE"/>
    <w:rsid w:val="008C6E17"/>
    <w:rsid w:val="008F0574"/>
    <w:rsid w:val="008F3661"/>
    <w:rsid w:val="009257E5"/>
    <w:rsid w:val="009729F5"/>
    <w:rsid w:val="0099355C"/>
    <w:rsid w:val="009D387D"/>
    <w:rsid w:val="00A2003E"/>
    <w:rsid w:val="00A20F22"/>
    <w:rsid w:val="00A4526D"/>
    <w:rsid w:val="00A66594"/>
    <w:rsid w:val="00AA22D5"/>
    <w:rsid w:val="00AD2342"/>
    <w:rsid w:val="00AE5DA0"/>
    <w:rsid w:val="00B27FD3"/>
    <w:rsid w:val="00B471C6"/>
    <w:rsid w:val="00B743E8"/>
    <w:rsid w:val="00B77E2E"/>
    <w:rsid w:val="00BB6F01"/>
    <w:rsid w:val="00BB722B"/>
    <w:rsid w:val="00BC4DC5"/>
    <w:rsid w:val="00C050C9"/>
    <w:rsid w:val="00C37844"/>
    <w:rsid w:val="00C56365"/>
    <w:rsid w:val="00C777E8"/>
    <w:rsid w:val="00C863BB"/>
    <w:rsid w:val="00C93079"/>
    <w:rsid w:val="00CB289B"/>
    <w:rsid w:val="00D002CD"/>
    <w:rsid w:val="00D90458"/>
    <w:rsid w:val="00DF3DA8"/>
    <w:rsid w:val="00E90E88"/>
    <w:rsid w:val="00E92E09"/>
    <w:rsid w:val="00EB449C"/>
    <w:rsid w:val="00F00B1C"/>
    <w:rsid w:val="00F23F56"/>
    <w:rsid w:val="00F26C15"/>
    <w:rsid w:val="00F4342F"/>
    <w:rsid w:val="00F84933"/>
    <w:rsid w:val="00FD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8E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03E"/>
    <w:pPr>
      <w:spacing w:after="200" w:line="240" w:lineRule="auto"/>
      <w:jc w:val="both"/>
    </w:pPr>
    <w:rPr>
      <w:rFonts w:ascii="Verdana" w:hAnsi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rial">
    <w:name w:val="Arial"/>
    <w:basedOn w:val="Fuentedeprrafopredeter"/>
    <w:rsid w:val="00BB722B"/>
    <w:rPr>
      <w:rFonts w:ascii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EncabezadoCar">
    <w:name w:val="Encabezado Car"/>
    <w:basedOn w:val="Fuentedeprrafopredeter"/>
    <w:link w:val="Encabezado"/>
    <w:uiPriority w:val="99"/>
    <w:rsid w:val="00C777E8"/>
  </w:style>
  <w:style w:type="paragraph" w:styleId="Piedepgina">
    <w:name w:val="footer"/>
    <w:basedOn w:val="Normal"/>
    <w:link w:val="Piedepgina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77E8"/>
  </w:style>
  <w:style w:type="paragraph" w:customStyle="1" w:styleId="inac">
    <w:name w:val="inac"/>
    <w:basedOn w:val="Normal"/>
    <w:link w:val="inacCar"/>
    <w:qFormat/>
    <w:rsid w:val="006C5244"/>
    <w:pPr>
      <w:spacing w:after="160" w:line="259" w:lineRule="auto"/>
      <w:jc w:val="left"/>
    </w:pPr>
    <w:rPr>
      <w:sz w:val="20"/>
      <w:lang w:val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244"/>
    <w:pPr>
      <w:spacing w:after="0"/>
      <w:jc w:val="left"/>
    </w:pPr>
    <w:rPr>
      <w:rFonts w:ascii="Segoe UI" w:hAnsi="Segoe UI" w:cs="Segoe UI"/>
      <w:sz w:val="18"/>
      <w:szCs w:val="18"/>
      <w:lang w:val="es-UY"/>
    </w:rPr>
  </w:style>
  <w:style w:type="character" w:customStyle="1" w:styleId="inacCar">
    <w:name w:val="inac Car"/>
    <w:basedOn w:val="Fuentedeprrafopredeter"/>
    <w:link w:val="inac"/>
    <w:rsid w:val="006C5244"/>
    <w:rPr>
      <w:rFonts w:ascii="Verdana" w:hAnsi="Verdana"/>
      <w:sz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24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02BE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20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03E"/>
    <w:pPr>
      <w:spacing w:after="200" w:line="240" w:lineRule="auto"/>
      <w:jc w:val="both"/>
    </w:pPr>
    <w:rPr>
      <w:rFonts w:ascii="Verdana" w:hAnsi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rial">
    <w:name w:val="Arial"/>
    <w:basedOn w:val="Fuentedeprrafopredeter"/>
    <w:rsid w:val="00BB722B"/>
    <w:rPr>
      <w:rFonts w:ascii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EncabezadoCar">
    <w:name w:val="Encabezado Car"/>
    <w:basedOn w:val="Fuentedeprrafopredeter"/>
    <w:link w:val="Encabezado"/>
    <w:uiPriority w:val="99"/>
    <w:rsid w:val="00C777E8"/>
  </w:style>
  <w:style w:type="paragraph" w:styleId="Piedepgina">
    <w:name w:val="footer"/>
    <w:basedOn w:val="Normal"/>
    <w:link w:val="Piedepgina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77E8"/>
  </w:style>
  <w:style w:type="paragraph" w:customStyle="1" w:styleId="inac">
    <w:name w:val="inac"/>
    <w:basedOn w:val="Normal"/>
    <w:link w:val="inacCar"/>
    <w:qFormat/>
    <w:rsid w:val="006C5244"/>
    <w:pPr>
      <w:spacing w:after="160" w:line="259" w:lineRule="auto"/>
      <w:jc w:val="left"/>
    </w:pPr>
    <w:rPr>
      <w:sz w:val="20"/>
      <w:lang w:val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244"/>
    <w:pPr>
      <w:spacing w:after="0"/>
      <w:jc w:val="left"/>
    </w:pPr>
    <w:rPr>
      <w:rFonts w:ascii="Segoe UI" w:hAnsi="Segoe UI" w:cs="Segoe UI"/>
      <w:sz w:val="18"/>
      <w:szCs w:val="18"/>
      <w:lang w:val="es-UY"/>
    </w:rPr>
  </w:style>
  <w:style w:type="character" w:customStyle="1" w:styleId="inacCar">
    <w:name w:val="inac Car"/>
    <w:basedOn w:val="Fuentedeprrafopredeter"/>
    <w:link w:val="inac"/>
    <w:rsid w:val="006C5244"/>
    <w:rPr>
      <w:rFonts w:ascii="Verdana" w:hAnsi="Verdana"/>
      <w:sz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24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02BE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20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una\AppData\Local\Temp\Rar$DIa0.893\inac_Hoja-membretada_Plantil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1A99A-00D0-421B-8A76-9077E7EC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inac_Hoja-membretada_Plantilla</Template>
  <TotalTime>0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bluna</dc:creator>
  <cp:lastModifiedBy>Pablo Formento</cp:lastModifiedBy>
  <cp:revision>3</cp:revision>
  <cp:lastPrinted>2019-04-08T18:04:00Z</cp:lastPrinted>
  <dcterms:created xsi:type="dcterms:W3CDTF">2024-06-10T14:51:00Z</dcterms:created>
  <dcterms:modified xsi:type="dcterms:W3CDTF">2024-06-11T18:17:00Z</dcterms:modified>
</cp:coreProperties>
</file>